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FAB" w:rsidRPr="00F76FAB" w:rsidRDefault="00F76FAB">
      <w:pPr>
        <w:rPr>
          <w:rFonts w:ascii="Segoe UI Historic" w:hAnsi="Segoe UI Historic" w:cs="Segoe UI Historic"/>
          <w:b/>
          <w:color w:val="080809"/>
          <w:sz w:val="23"/>
          <w:szCs w:val="23"/>
          <w:shd w:val="clear" w:color="auto" w:fill="FFFFFF"/>
        </w:rPr>
      </w:pPr>
      <w:r w:rsidRPr="00F76FAB">
        <w:rPr>
          <w:rFonts w:ascii="Segoe UI Historic" w:hAnsi="Segoe UI Historic" w:cs="Segoe UI Historic"/>
          <w:b/>
          <w:color w:val="080809"/>
          <w:sz w:val="23"/>
          <w:szCs w:val="23"/>
          <w:shd w:val="clear" w:color="auto" w:fill="FFFFFF"/>
        </w:rPr>
        <w:t>Natje</w:t>
      </w:r>
      <w:r w:rsidRPr="00F76FAB">
        <w:rPr>
          <w:rFonts w:ascii="Calibri" w:hAnsi="Calibri" w:cs="Calibri"/>
          <w:b/>
          <w:color w:val="080809"/>
          <w:sz w:val="23"/>
          <w:szCs w:val="23"/>
          <w:shd w:val="clear" w:color="auto" w:fill="FFFFFF"/>
        </w:rPr>
        <w:t>č</w:t>
      </w:r>
      <w:r w:rsidRPr="00F76FAB">
        <w:rPr>
          <w:rFonts w:ascii="Segoe UI Historic" w:hAnsi="Segoe UI Historic" w:cs="Segoe UI Historic"/>
          <w:b/>
          <w:color w:val="080809"/>
          <w:sz w:val="23"/>
          <w:szCs w:val="23"/>
          <w:shd w:val="clear" w:color="auto" w:fill="FFFFFF"/>
        </w:rPr>
        <w:t>aj za izbor u</w:t>
      </w:r>
      <w:r w:rsidRPr="00F76FAB">
        <w:rPr>
          <w:rFonts w:ascii="Calibri" w:hAnsi="Calibri" w:cs="Calibri"/>
          <w:b/>
          <w:color w:val="080809"/>
          <w:sz w:val="23"/>
          <w:szCs w:val="23"/>
          <w:shd w:val="clear" w:color="auto" w:fill="FFFFFF"/>
        </w:rPr>
        <w:t>č</w:t>
      </w:r>
      <w:r w:rsidRPr="00F76FAB">
        <w:rPr>
          <w:rFonts w:ascii="Segoe UI Historic" w:hAnsi="Segoe UI Historic" w:cs="Segoe UI Historic"/>
          <w:b/>
          <w:color w:val="080809"/>
          <w:sz w:val="23"/>
          <w:szCs w:val="23"/>
          <w:shd w:val="clear" w:color="auto" w:fill="FFFFFF"/>
        </w:rPr>
        <w:t>enika generacije u</w:t>
      </w:r>
      <w:r w:rsidRPr="00F76FAB">
        <w:rPr>
          <w:rFonts w:ascii="Calibri" w:hAnsi="Calibri" w:cs="Calibri"/>
          <w:b/>
          <w:color w:val="080809"/>
          <w:sz w:val="23"/>
          <w:szCs w:val="23"/>
          <w:shd w:val="clear" w:color="auto" w:fill="FFFFFF"/>
        </w:rPr>
        <w:t>č</w:t>
      </w:r>
      <w:r w:rsidRPr="00F76FAB">
        <w:rPr>
          <w:rFonts w:ascii="Segoe UI Historic" w:hAnsi="Segoe UI Historic" w:cs="Segoe UI Historic"/>
          <w:b/>
          <w:color w:val="080809"/>
          <w:sz w:val="23"/>
          <w:szCs w:val="23"/>
          <w:shd w:val="clear" w:color="auto" w:fill="FFFFFF"/>
        </w:rPr>
        <w:t>eni</w:t>
      </w:r>
      <w:r w:rsidRPr="00F76FAB">
        <w:rPr>
          <w:rFonts w:ascii="Calibri" w:hAnsi="Calibri" w:cs="Calibri"/>
          <w:b/>
          <w:color w:val="080809"/>
          <w:sz w:val="23"/>
          <w:szCs w:val="23"/>
          <w:shd w:val="clear" w:color="auto" w:fill="FFFFFF"/>
        </w:rPr>
        <w:t>č</w:t>
      </w:r>
      <w:r w:rsidRPr="00F76FAB">
        <w:rPr>
          <w:rFonts w:ascii="Segoe UI Historic" w:hAnsi="Segoe UI Historic" w:cs="Segoe UI Historic"/>
          <w:b/>
          <w:color w:val="080809"/>
          <w:sz w:val="23"/>
          <w:szCs w:val="23"/>
          <w:shd w:val="clear" w:color="auto" w:fill="FFFFFF"/>
        </w:rPr>
        <w:t>kog doma ŽTŠ Moravice.</w:t>
      </w:r>
    </w:p>
    <w:p w:rsidR="00F76FAB" w:rsidRDefault="00F76FAB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</w:p>
    <w:p w:rsidR="00F76FAB" w:rsidRDefault="00F76FAB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 Natje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aj za izbor u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enika generacije me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đ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u u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enicima završnih razreda u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eni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kog doma ŽTŠ Moravice u školskoj godini 2025./2026. 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:</w:t>
      </w:r>
    </w:p>
    <w:p w:rsidR="00F76FAB" w:rsidRDefault="00F76FAB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P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rijavu za U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enika generacije Doma može izvršiti kandidat koji ispunjava sljede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ć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e uvjete:</w:t>
      </w:r>
    </w:p>
    <w:p w:rsidR="00F76FAB" w:rsidRDefault="00F76FAB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-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 da u tijeku boravka u Domu nije imao niti jednu izre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enu pedagošku mjeru spre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avanja, </w:t>
      </w:r>
    </w:p>
    <w:p w:rsidR="00F76FAB" w:rsidRDefault="00F76FAB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-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da je u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enik ŽTŠ </w:t>
      </w:r>
      <w:proofErr w:type="spellStart"/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Moravice,da</w:t>
      </w:r>
      <w:proofErr w:type="spellEnd"/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 je u domu pr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oveo najmanje 3 školske godine.</w:t>
      </w:r>
    </w:p>
    <w:p w:rsidR="00F76FAB" w:rsidRDefault="00F76FAB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</w:p>
    <w:p w:rsidR="00F76FAB" w:rsidRPr="00F76FAB" w:rsidRDefault="00F76FAB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 w:rsidRPr="00F76FAB"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Elementi koji se vrednuju pri rangiranju kandidata za U</w:t>
      </w:r>
      <w:r w:rsidRPr="00F76FAB"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 w:rsidRPr="00F76FAB"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enika generacije Doma su</w:t>
      </w:r>
      <w:r w:rsidRPr="00F76FAB"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: </w:t>
      </w:r>
    </w:p>
    <w:p w:rsidR="00F76FAB" w:rsidRDefault="00F76FAB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o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dgojne </w:t>
      </w:r>
      <w:proofErr w:type="spellStart"/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mjere,školski</w:t>
      </w:r>
      <w:proofErr w:type="spellEnd"/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 uspjeh tijekom školovanja, sudjelovanje u izbornim programima, redovitost u izvršavanju školskih obveza ,uspjeh u natjecanjima.</w:t>
      </w:r>
    </w:p>
    <w:p w:rsidR="00F76FAB" w:rsidRDefault="00F76FAB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</w:p>
    <w:p w:rsidR="00F76FAB" w:rsidRDefault="00F76FAB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Pravo prijave na natje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aj ima svaki u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enik/u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enica završnih razreda koji ispunjava </w:t>
      </w:r>
      <w:bookmarkStart w:id="0" w:name="_GoBack"/>
      <w:bookmarkEnd w:id="0"/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navedene uvjete. Nakon zaprimanja prijavne dokumentacije Povjerenstvo za izbor u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enika generacije izvršiti 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ć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e rangiranje kandidata i donijeti odluku o u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eniku generacije u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eni</w:t>
      </w:r>
      <w:r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č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kog doma. </w:t>
      </w:r>
    </w:p>
    <w:p w:rsidR="008F36F3" w:rsidRDefault="00F76FAB">
      <w:pPr>
        <w:rPr>
          <w:szCs w:val="24"/>
        </w:rPr>
      </w:pP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Mole se zainteresirani kandidati da prijave s potrebnom dokumentacijom dostave najkasnije do 12.6.2026. voditeljici doma osobno ili e-mailom na adresu: gordana.geric-paulic@skole.h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r</w:t>
      </w:r>
    </w:p>
    <w:sectPr w:rsidR="008F36F3">
      <w:headerReference w:type="default" r:id="rId7"/>
      <w:pgSz w:w="11906" w:h="16838"/>
      <w:pgMar w:top="311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36B" w:rsidRDefault="005D436B">
      <w:r>
        <w:separator/>
      </w:r>
    </w:p>
  </w:endnote>
  <w:endnote w:type="continuationSeparator" w:id="0">
    <w:p w:rsidR="005D436B" w:rsidRDefault="005D4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larendon L2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36B" w:rsidRDefault="005D436B">
      <w:r>
        <w:separator/>
      </w:r>
    </w:p>
  </w:footnote>
  <w:footnote w:type="continuationSeparator" w:id="0">
    <w:p w:rsidR="005D436B" w:rsidRDefault="005D4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6F3" w:rsidRDefault="005D436B">
    <w:pPr>
      <w:ind w:left="-709" w:right="-760"/>
    </w:pPr>
    <w:r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3810635</wp:posOffset>
              </wp:positionH>
              <wp:positionV relativeFrom="paragraph">
                <wp:posOffset>351790</wp:posOffset>
              </wp:positionV>
              <wp:extent cx="2300605" cy="831850"/>
              <wp:effectExtent l="0" t="0" r="635" b="6350"/>
              <wp:wrapNone/>
              <wp:docPr id="4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00605" cy="831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8F36F3" w:rsidRDefault="005D436B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1" w:history="1">
                            <w:r>
                              <w:rPr>
                                <w:rStyle w:val="Hiperveza"/>
                                <w:sz w:val="18"/>
                                <w:szCs w:val="18"/>
                              </w:rPr>
                              <w:t>http://www.zts-moravice.hr</w:t>
                            </w:r>
                          </w:hyperlink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:rsidR="008F36F3" w:rsidRDefault="005D436B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e-mail: </w:t>
                          </w:r>
                          <w:hyperlink r:id="rId2" w:history="1">
                            <w:r>
                              <w:rPr>
                                <w:rStyle w:val="Hiperveza"/>
                                <w:sz w:val="18"/>
                                <w:szCs w:val="18"/>
                              </w:rPr>
                              <w:t>zts@zts-moravice.hr</w:t>
                            </w:r>
                          </w:hyperlink>
                        </w:p>
                        <w:p w:rsidR="008F36F3" w:rsidRDefault="005D436B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MB 3737438, OIB: 56622635798</w:t>
                          </w:r>
                        </w:p>
                        <w:p w:rsidR="008F36F3" w:rsidRDefault="005D436B">
                          <w:r>
                            <w:rPr>
                              <w:sz w:val="18"/>
                              <w:szCs w:val="18"/>
                            </w:rPr>
                            <w:t xml:space="preserve">IBAN: </w:t>
                          </w:r>
                          <w:r>
                            <w:rPr>
                              <w:sz w:val="18"/>
                              <w:szCs w:val="18"/>
                            </w:rPr>
                            <w:t>HR1524020061100110902</w:t>
                          </w:r>
                        </w:p>
                      </w:txbxContent>
                    </wps:txbx>
                    <wps:bodyPr upright="1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300.05pt;margin-top:27.7pt;width:181.15pt;height:6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" stroked="f">
              <v:textbox>
                <w:txbxContent>
                  <w:p w:rsidR="008F36F3" w:rsidRDefault="005D436B">
                    <w:pPr>
                      <w:rPr>
                        <w:sz w:val="18"/>
                        <w:szCs w:val="18"/>
                      </w:rPr>
                    </w:pPr>
                    <w:hyperlink r:id="rId3" w:history="1">
                      <w:r>
                        <w:rPr>
                          <w:rStyle w:val="Hiperveza"/>
                          <w:sz w:val="18"/>
                          <w:szCs w:val="18"/>
                        </w:rPr>
                        <w:t>http://www.zts-moravice.hr</w:t>
                      </w:r>
                    </w:hyperlink>
                    <w:r>
                      <w:rPr>
                        <w:sz w:val="18"/>
                        <w:szCs w:val="18"/>
                      </w:rPr>
                      <w:t xml:space="preserve"> </w:t>
                    </w:r>
                  </w:p>
                  <w:p w:rsidR="008F36F3" w:rsidRDefault="005D436B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e-mail: </w:t>
                    </w:r>
                    <w:hyperlink r:id="rId4" w:history="1">
                      <w:r>
                        <w:rPr>
                          <w:rStyle w:val="Hiperveza"/>
                          <w:sz w:val="18"/>
                          <w:szCs w:val="18"/>
                        </w:rPr>
                        <w:t>zts@zts-moravice.hr</w:t>
                      </w:r>
                    </w:hyperlink>
                  </w:p>
                  <w:p w:rsidR="008F36F3" w:rsidRDefault="005D436B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MB 3737438, OIB: 56622635798</w:t>
                    </w:r>
                  </w:p>
                  <w:p w:rsidR="008F36F3" w:rsidRDefault="005D436B">
                    <w:r>
                      <w:rPr>
                        <w:sz w:val="18"/>
                        <w:szCs w:val="18"/>
                      </w:rPr>
                      <w:t xml:space="preserve">IBAN: </w:t>
                    </w:r>
                    <w:r>
                      <w:rPr>
                        <w:sz w:val="18"/>
                        <w:szCs w:val="18"/>
                      </w:rPr>
                      <w:t>HR1524020061100110902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2421890</wp:posOffset>
              </wp:positionH>
              <wp:positionV relativeFrom="paragraph">
                <wp:posOffset>364490</wp:posOffset>
              </wp:positionV>
              <wp:extent cx="1143000" cy="571500"/>
              <wp:effectExtent l="0" t="0" r="0" b="7620"/>
              <wp:wrapNone/>
              <wp:docPr id="3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8F36F3" w:rsidRDefault="005D436B">
                          <w:r>
                            <w:t>tel. 051 / 877 118</w:t>
                          </w:r>
                        </w:p>
                        <w:p w:rsidR="008F36F3" w:rsidRDefault="005D436B">
                          <w:r>
                            <w:t xml:space="preserve">      051 / 877 458</w:t>
                          </w:r>
                        </w:p>
                        <w:p w:rsidR="008F36F3" w:rsidRDefault="005D436B">
                          <w:r>
                            <w:t>fax. 051 / 877 523</w:t>
                          </w:r>
                        </w:p>
                      </w:txbxContent>
                    </wps:txbx>
                    <wps:bodyPr upright="1"/>
                  </wps:wsp>
                </a:graphicData>
              </a:graphic>
            </wp:anchor>
          </w:drawing>
        </mc:Choice>
        <mc:Fallback>
          <w:pict>
            <v:shape id="Text Box 4" o:spid="_x0000_s1027" type="#_x0000_t202" style="position:absolute;left:0;text-align:left;margin-left:190.7pt;margin-top:28.7pt;width:90pt;height: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" stroked="f">
              <v:textbox>
                <w:txbxContent>
                  <w:p w:rsidR="008F36F3" w:rsidRDefault="005D436B">
                    <w:r>
                      <w:t>tel. 051 / 877 118</w:t>
                    </w:r>
                  </w:p>
                  <w:p w:rsidR="008F36F3" w:rsidRDefault="005D436B">
                    <w:r>
                      <w:t xml:space="preserve">      051 / 877 458</w:t>
                    </w:r>
                  </w:p>
                  <w:p w:rsidR="008F36F3" w:rsidRDefault="005D436B">
                    <w:r>
                      <w:t>fax. 051 / 877 523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967740</wp:posOffset>
              </wp:positionH>
              <wp:positionV relativeFrom="paragraph">
                <wp:posOffset>408940</wp:posOffset>
              </wp:positionV>
              <wp:extent cx="1257300" cy="571500"/>
              <wp:effectExtent l="0" t="0" r="7620" b="762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8F36F3" w:rsidRDefault="005D436B">
                          <w:pPr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Školska 2</w:t>
                          </w:r>
                          <w:r>
                            <w:rPr>
                              <w:sz w:val="28"/>
                              <w:vertAlign w:val="superscript"/>
                            </w:rPr>
                            <w:t>a</w:t>
                          </w:r>
                        </w:p>
                        <w:p w:rsidR="008F36F3" w:rsidRDefault="005D436B">
                          <w:r>
                            <w:rPr>
                              <w:sz w:val="24"/>
                            </w:rPr>
                            <w:t>51325 Moravice</w:t>
                          </w:r>
                        </w:p>
                      </w:txbxContent>
                    </wps:txbx>
                    <wps:bodyPr upright="1"/>
                  </wps:wsp>
                </a:graphicData>
              </a:graphic>
            </wp:anchor>
          </w:drawing>
        </mc:Choice>
        <mc:Fallback>
          <w:pict>
            <v:shape id="Text Box 1" o:spid="_x0000_s1028" type="#_x0000_t202" style="position:absolute;left:0;text-align:left;margin-left:76.2pt;margin-top:32.2pt;width:99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" stroked="f">
              <v:textbox>
                <w:txbxContent>
                  <w:p w:rsidR="008F36F3" w:rsidRDefault="005D436B">
                    <w:pPr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Školska 2</w:t>
                    </w:r>
                    <w:r>
                      <w:rPr>
                        <w:sz w:val="28"/>
                        <w:vertAlign w:val="superscript"/>
                      </w:rPr>
                      <w:t>a</w:t>
                    </w:r>
                  </w:p>
                  <w:p w:rsidR="008F36F3" w:rsidRDefault="005D436B">
                    <w:r>
                      <w:rPr>
                        <w:sz w:val="24"/>
                      </w:rPr>
                      <w:t>51325 Moravice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lang w:eastAsia="hr-H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-403860</wp:posOffset>
              </wp:positionH>
              <wp:positionV relativeFrom="paragraph">
                <wp:posOffset>1031240</wp:posOffset>
              </wp:positionV>
              <wp:extent cx="6172200" cy="0"/>
              <wp:effectExtent l="0" t="19050" r="0" b="26670"/>
              <wp:wrapNone/>
              <wp:docPr id="5" name="Lines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ln w="38100" cap="flat" cmpd="dbl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7ECA9219" id="Lines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1.8pt,81.2pt" to="454.2pt,8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" strokeweight="3pt">
              <v:stroke linestyle="thinThin"/>
            </v:line>
          </w:pict>
        </mc:Fallback>
      </mc:AlternateContent>
    </w:r>
    <w:r>
      <w:br/>
    </w:r>
    <w:r>
      <w:br/>
    </w:r>
    <w:r>
      <w:br/>
    </w:r>
    <w:r w:rsidR="00F76FAB">
      <w:rPr>
        <w:noProof/>
        <w:sz w:val="24"/>
        <w:lang w:eastAsia="hr-HR"/>
      </w:rP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column">
                <wp:posOffset>1310640</wp:posOffset>
              </wp:positionH>
              <wp:positionV relativeFrom="paragraph">
                <wp:posOffset>-111760</wp:posOffset>
              </wp:positionV>
              <wp:extent cx="4114800" cy="457200"/>
              <wp:effectExtent l="15240" t="12065" r="13335" b="16510"/>
              <wp:wrapNone/>
              <wp:docPr id="6" name="Tekstni okvi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114800" cy="457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76FAB" w:rsidRDefault="00F76FAB" w:rsidP="00F76FAB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larendon L2" w:hAnsi="Clarendon L2"/>
                              <w:b/>
                              <w:bCs/>
                              <w:color w:val="969696"/>
                              <w:sz w:val="36"/>
                              <w:szCs w:val="36"/>
                              <w14:textOutline w14:w="1270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Željeznička tehnička škola  Moravice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kstni okvir 6" o:spid="_x0000_s1029" type="#_x0000_t202" style="position:absolute;left:0;text-align:left;margin-left:103.2pt;margin-top:-8.8pt;width:324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" o:allowincell="f" filled="f" stroked="f">
              <o:lock v:ext="edit" shapetype="t"/>
              <v:textbox style="mso-fit-shape-to-text:t">
                <w:txbxContent>
                  <w:p w:rsidR="00F76FAB" w:rsidRDefault="00F76FAB" w:rsidP="00F76FAB">
                    <w:pPr>
                      <w:pStyle w:val="Standard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larendon L2" w:hAnsi="Clarendon L2"/>
                        <w:b/>
                        <w:bCs/>
                        <w:color w:val="969696"/>
                        <w:sz w:val="36"/>
                        <w:szCs w:val="36"/>
                        <w14:textOutline w14:w="12700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Željeznička tehnička škola  Moravice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lang w:eastAsia="hr-HR"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column">
            <wp:posOffset>-226695</wp:posOffset>
          </wp:positionH>
          <wp:positionV relativeFrom="paragraph">
            <wp:posOffset>-274320</wp:posOffset>
          </wp:positionV>
          <wp:extent cx="1097280" cy="1097280"/>
          <wp:effectExtent l="19050" t="0" r="7620" b="0"/>
          <wp:wrapTopAndBottom/>
          <wp:docPr id="2" name="Slika 2" descr="ZTS-ambl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lika 2" descr="ZTS-amblem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7280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F36F3" w:rsidRDefault="008F36F3">
    <w:pPr>
      <w:ind w:left="360"/>
    </w:pPr>
  </w:p>
  <w:p w:rsidR="008F36F3" w:rsidRDefault="008F36F3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425"/>
  <w:displayHorizontalDrawingGridEvery w:val="0"/>
  <w:displayVerticalDrawingGridEvery w:val="0"/>
  <w:doNotUseMarginsForDrawingGridOrigin/>
  <w:drawingGridHorizontalOrigin w:val="1800"/>
  <w:drawingGridVerticalOrigin w:val="144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5A"/>
    <w:rsid w:val="00046EC9"/>
    <w:rsid w:val="000B51BB"/>
    <w:rsid w:val="00104189"/>
    <w:rsid w:val="0017536C"/>
    <w:rsid w:val="001877CF"/>
    <w:rsid w:val="001B373C"/>
    <w:rsid w:val="001B53C4"/>
    <w:rsid w:val="00206204"/>
    <w:rsid w:val="00370C7B"/>
    <w:rsid w:val="0043185F"/>
    <w:rsid w:val="004A79AB"/>
    <w:rsid w:val="004E1921"/>
    <w:rsid w:val="00580B26"/>
    <w:rsid w:val="005A3431"/>
    <w:rsid w:val="005D305A"/>
    <w:rsid w:val="005D436B"/>
    <w:rsid w:val="006774F2"/>
    <w:rsid w:val="006D78CA"/>
    <w:rsid w:val="006F7470"/>
    <w:rsid w:val="00702F44"/>
    <w:rsid w:val="00734797"/>
    <w:rsid w:val="007537D4"/>
    <w:rsid w:val="007C3FE8"/>
    <w:rsid w:val="008103BB"/>
    <w:rsid w:val="00867D08"/>
    <w:rsid w:val="00875D83"/>
    <w:rsid w:val="00877BEC"/>
    <w:rsid w:val="008D06DB"/>
    <w:rsid w:val="008F36F3"/>
    <w:rsid w:val="009061B7"/>
    <w:rsid w:val="00956D2E"/>
    <w:rsid w:val="009869A7"/>
    <w:rsid w:val="009B08BA"/>
    <w:rsid w:val="00A077F7"/>
    <w:rsid w:val="00A33C55"/>
    <w:rsid w:val="00B60D62"/>
    <w:rsid w:val="00B629B3"/>
    <w:rsid w:val="00BD40CD"/>
    <w:rsid w:val="00C03E15"/>
    <w:rsid w:val="00C66E41"/>
    <w:rsid w:val="00D562D9"/>
    <w:rsid w:val="00DB6483"/>
    <w:rsid w:val="00DF799E"/>
    <w:rsid w:val="00E04F34"/>
    <w:rsid w:val="00E24C65"/>
    <w:rsid w:val="00E70D52"/>
    <w:rsid w:val="00E8001E"/>
    <w:rsid w:val="00EE0F7A"/>
    <w:rsid w:val="00F11F1F"/>
    <w:rsid w:val="00F25DAE"/>
    <w:rsid w:val="00F423DC"/>
    <w:rsid w:val="00F76FAB"/>
    <w:rsid w:val="6202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6DF50D"/>
  <w15:docId w15:val="{F595AAC0-3D34-4325-AE5C-4CABD6E5C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spacing w:val="20"/>
      <w:sz w:val="38"/>
    </w:rPr>
  </w:style>
  <w:style w:type="paragraph" w:styleId="Naslov2">
    <w:name w:val="heading 2"/>
    <w:basedOn w:val="Normal"/>
    <w:next w:val="Normal"/>
    <w:qFormat/>
    <w:pPr>
      <w:keepNext/>
      <w:outlineLvl w:val="1"/>
    </w:pPr>
    <w:rPr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lokteksta">
    <w:name w:val="Block Text"/>
    <w:basedOn w:val="Normal"/>
    <w:pPr>
      <w:ind w:left="-567" w:right="-760" w:firstLine="425"/>
    </w:pPr>
    <w:rPr>
      <w:b/>
      <w:bCs/>
      <w:sz w:val="24"/>
      <w:lang w:val="en-US"/>
    </w:rPr>
  </w:style>
  <w:style w:type="character" w:styleId="SlijeenaHiperveza">
    <w:name w:val="FollowedHyperlink"/>
    <w:basedOn w:val="Zadanifontodlomka"/>
    <w:qFormat/>
    <w:rPr>
      <w:color w:val="800080"/>
      <w:u w:val="single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Zaglavlje">
    <w:name w:val="header"/>
    <w:basedOn w:val="Normal"/>
    <w:qFormat/>
    <w:pPr>
      <w:tabs>
        <w:tab w:val="center" w:pos="4536"/>
        <w:tab w:val="right" w:pos="9072"/>
      </w:tabs>
    </w:pPr>
  </w:style>
  <w:style w:type="character" w:styleId="Hiperveza">
    <w:name w:val="Hyperlink"/>
    <w:basedOn w:val="Zadanifontodlomka"/>
    <w:qFormat/>
    <w:rPr>
      <w:color w:val="0000FF"/>
      <w:u w:val="single"/>
    </w:rPr>
  </w:style>
  <w:style w:type="paragraph" w:styleId="StandardWeb">
    <w:name w:val="Normal (Web)"/>
    <w:basedOn w:val="Normal"/>
    <w:uiPriority w:val="99"/>
    <w:unhideWhenUsed/>
    <w:rsid w:val="00F76FAB"/>
    <w:pPr>
      <w:spacing w:before="100" w:beforeAutospacing="1" w:after="100" w:afterAutospacing="1"/>
    </w:pPr>
    <w:rPr>
      <w:rFonts w:eastAsiaTheme="minorEastAsia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zts-moravice.hr" TargetMode="External"/><Relationship Id="rId2" Type="http://schemas.openxmlformats.org/officeDocument/2006/relationships/hyperlink" Target="mailto:zts@zts-moravice.hr" TargetMode="External"/><Relationship Id="rId1" Type="http://schemas.openxmlformats.org/officeDocument/2006/relationships/hyperlink" Target="http://www.zts-moravice.hr" TargetMode="External"/><Relationship Id="rId5" Type="http://schemas.openxmlformats.org/officeDocument/2006/relationships/image" Target="media/image1.jpeg"/><Relationship Id="rId4" Type="http://schemas.openxmlformats.org/officeDocument/2006/relationships/hyperlink" Target="mailto:zts@zts-moravice.h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logo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205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logo</Template>
  <TotalTime>3</TotalTime>
  <Pages>1</Pages>
  <Words>169</Words>
  <Characters>968</Characters>
  <Application>Microsoft Office Word</Application>
  <DocSecurity>0</DocSecurity>
  <Lines>8</Lines>
  <Paragraphs>2</Paragraphs>
  <ScaleCrop>false</ScaleCrop>
  <Company>ZTS Moravice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Sjednice razrednih vijeća 15</dc:title>
  <dc:creator>zts</dc:creator>
  <cp:lastModifiedBy>ŽTŠ Moravice</cp:lastModifiedBy>
  <cp:revision>4</cp:revision>
  <cp:lastPrinted>2015-06-12T08:42:00Z</cp:lastPrinted>
  <dcterms:created xsi:type="dcterms:W3CDTF">2021-02-11T15:43:00Z</dcterms:created>
  <dcterms:modified xsi:type="dcterms:W3CDTF">2026-06-08T13:21:00Z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1033-12.1.0.26372</vt:lpwstr>
  </property>
  <property fmtid="{D5CDD505-2E9C-101B-9397-08002B2CF9AE}" pid="3" name="ICV">
    <vt:lpwstr>61375807B09C4273B535663515BBA0CC_13</vt:lpwstr>
  </property>
</Properties>
</file>